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1A2" w:rsidRDefault="007C26FD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СОГЛАСИЕ (РАЗРЕШИТЕЛЬНОЕ ПИСЬМО)</w:t>
      </w:r>
    </w:p>
    <w:p w:rsidR="00DF71A2" w:rsidRDefault="007C26FD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использование публикации произведения</w:t>
      </w:r>
    </w:p>
    <w:p w:rsidR="00DF71A2" w:rsidRDefault="00DF71A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1A2" w:rsidRDefault="007C26FD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_________________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___» «____________»  ______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DF71A2" w:rsidRDefault="00DF71A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1A2" w:rsidRDefault="00DF71A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1A2" w:rsidRDefault="007C26F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DF71A2" w:rsidRDefault="007C26F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</w:t>
      </w:r>
      <w:r>
        <w:rPr>
          <w:rFonts w:ascii="Times New Roman" w:hAnsi="Times New Roman" w:cs="Times New Roman"/>
          <w:sz w:val="24"/>
          <w:szCs w:val="24"/>
        </w:rPr>
        <w:t>___ № ____________, выдан «___» «___________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 г.</w:t>
      </w:r>
    </w:p>
    <w:p w:rsidR="00DF71A2" w:rsidRDefault="007C26F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___________________________________________________________________________, </w:t>
      </w:r>
      <w:r>
        <w:rPr>
          <w:rFonts w:ascii="Times New Roman" w:hAnsi="Times New Roman" w:cs="Times New Roman"/>
          <w:sz w:val="20"/>
          <w:szCs w:val="20"/>
        </w:rPr>
        <w:t>(наименование органа, выдавшего паспорт)</w:t>
      </w:r>
    </w:p>
    <w:p w:rsidR="00DF71A2" w:rsidRDefault="007C26FD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проживающий по адресу:______________________________________________________ 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_________________________________________________________________________, (</w:t>
      </w:r>
      <w:r>
        <w:rPr>
          <w:rFonts w:ascii="Times New Roman" w:hAnsi="Times New Roman" w:cs="Times New Roman"/>
          <w:sz w:val="20"/>
          <w:szCs w:val="20"/>
        </w:rPr>
        <w:t>адрес регистрации местожительства)</w:t>
      </w:r>
    </w:p>
    <w:p w:rsidR="00DF71A2" w:rsidRDefault="00DF71A2">
      <w:pPr>
        <w:pStyle w:val="Standard"/>
        <w:spacing w:after="0" w:line="240" w:lineRule="auto"/>
        <w:jc w:val="center"/>
      </w:pPr>
    </w:p>
    <w:p w:rsidR="00DF71A2" w:rsidRDefault="007C26FD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Являясь правообладателем (представителем правообладателя) исключительных прав на публикацию и исполнение</w:t>
      </w:r>
    </w:p>
    <w:p w:rsidR="00DF71A2" w:rsidRDefault="00DF71A2">
      <w:pPr>
        <w:pStyle w:val="Standard"/>
        <w:spacing w:after="0" w:line="240" w:lineRule="auto"/>
      </w:pPr>
    </w:p>
    <w:p w:rsidR="00DF71A2" w:rsidRDefault="00DF71A2">
      <w:pPr>
        <w:pStyle w:val="Standard"/>
        <w:spacing w:after="0" w:line="240" w:lineRule="auto"/>
      </w:pPr>
    </w:p>
    <w:p w:rsidR="00DF71A2" w:rsidRDefault="00DF71A2">
      <w:pPr>
        <w:pStyle w:val="Standard"/>
        <w:spacing w:after="0" w:line="240" w:lineRule="auto"/>
      </w:pPr>
    </w:p>
    <w:p w:rsidR="00DF71A2" w:rsidRDefault="00DF71A2">
      <w:pPr>
        <w:pStyle w:val="Standard"/>
        <w:spacing w:after="0" w:line="240" w:lineRule="auto"/>
      </w:pPr>
    </w:p>
    <w:p w:rsidR="00DF71A2" w:rsidRDefault="007C26FD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(указывается наименование произведе</w:t>
      </w:r>
      <w:r>
        <w:rPr>
          <w:rFonts w:ascii="Times New Roman" w:hAnsi="Times New Roman" w:cs="Times New Roman"/>
          <w:color w:val="000000"/>
          <w:sz w:val="20"/>
          <w:szCs w:val="20"/>
        </w:rPr>
        <w:t>ния (произведений), публикация которого (которых) осуществляется    с указанием всех необходимых данных (автор музыки, автор текста, автор постановки и пр.)</w:t>
      </w:r>
    </w:p>
    <w:p w:rsidR="00DF71A2" w:rsidRDefault="00DF71A2">
      <w:pPr>
        <w:pStyle w:val="Standard"/>
        <w:spacing w:after="0" w:line="240" w:lineRule="auto"/>
      </w:pPr>
    </w:p>
    <w:p w:rsidR="00DF71A2" w:rsidRDefault="007C26FD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редоставляю ФГБОУ ВО «Новосибирская государственная консерватория имени М. И. Глинки»</w:t>
      </w:r>
      <w:r>
        <w:rPr>
          <w:rFonts w:ascii="Times New Roman" w:hAnsi="Times New Roman"/>
          <w:color w:val="000000"/>
          <w:sz w:val="24"/>
          <w:szCs w:val="24"/>
        </w:rPr>
        <w:t xml:space="preserve"> и СО СК </w:t>
      </w:r>
      <w:r>
        <w:rPr>
          <w:rFonts w:ascii="Times New Roman" w:hAnsi="Times New Roman"/>
          <w:color w:val="000000"/>
          <w:sz w:val="24"/>
          <w:szCs w:val="24"/>
        </w:rPr>
        <w:t>России безвозмездно право на публикацию:</w:t>
      </w:r>
    </w:p>
    <w:p w:rsidR="00DF71A2" w:rsidRDefault="007C26FD">
      <w:pPr>
        <w:pStyle w:val="Standard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</w:t>
      </w:r>
    </w:p>
    <w:p w:rsidR="00DF71A2" w:rsidRDefault="00DF71A2">
      <w:pPr>
        <w:pStyle w:val="Standard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DF71A2" w:rsidRDefault="00DF71A2">
      <w:pPr>
        <w:pStyle w:val="Standard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DF71A2" w:rsidRDefault="007C26FD">
      <w:pPr>
        <w:pStyle w:val="Standard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</w:t>
      </w:r>
    </w:p>
    <w:p w:rsidR="00DF71A2" w:rsidRDefault="007C26FD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(указывается наименование произведения (произведений), публикация которого (которых) осуществляется    с указанием всех необходимых данных (автор музыки, автор текста, автор постановки и пр.)</w:t>
      </w:r>
    </w:p>
    <w:p w:rsidR="00DF71A2" w:rsidRDefault="00DF71A2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DF71A2" w:rsidRDefault="007C26FD">
      <w:pPr>
        <w:pStyle w:val="Standard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(далее – Произведение) и распространение Произведения на условиях неисключительной лицензии без ограничения территории использования и без ограничения количества тиража.</w:t>
      </w:r>
    </w:p>
    <w:p w:rsidR="00DF71A2" w:rsidRDefault="00DF71A2">
      <w:pPr>
        <w:pStyle w:val="Standard"/>
        <w:spacing w:after="0" w:line="240" w:lineRule="auto"/>
        <w:jc w:val="both"/>
        <w:rPr>
          <w:color w:val="000000"/>
          <w:sz w:val="24"/>
          <w:szCs w:val="24"/>
        </w:rPr>
      </w:pPr>
    </w:p>
    <w:p w:rsidR="00DF71A2" w:rsidRDefault="007C26FD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Одновременно </w:t>
      </w:r>
      <w:r>
        <w:rPr>
          <w:rFonts w:ascii="Times New Roman" w:hAnsi="Times New Roman"/>
          <w:color w:val="000000"/>
          <w:sz w:val="24"/>
          <w:szCs w:val="24"/>
        </w:rPr>
        <w:t xml:space="preserve">предоставляю </w:t>
      </w:r>
      <w:r>
        <w:rPr>
          <w:rFonts w:ascii="Times New Roman" w:hAnsi="Times New Roman" w:cs="Times New Roman"/>
          <w:color w:val="000000"/>
          <w:sz w:val="24"/>
          <w:szCs w:val="24"/>
        </w:rPr>
        <w:t>ФГБОУ ВО «Новосибирская государственная консерватория имени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М.И. Глинки» и СО СК России</w:t>
      </w:r>
      <w:r>
        <w:rPr>
          <w:rFonts w:ascii="Times New Roman" w:hAnsi="Times New Roman"/>
          <w:color w:val="000000"/>
          <w:sz w:val="24"/>
          <w:szCs w:val="24"/>
        </w:rPr>
        <w:t xml:space="preserve"> безвозмездно на условиях неисключительной лицензии право на воспроизведение Произведения, распространение Произведения, доведение Произведения до всеобщего сведения таким образом, что любое лицо может получить доступ к Произвед</w:t>
      </w:r>
      <w:r>
        <w:rPr>
          <w:rFonts w:ascii="Times New Roman" w:hAnsi="Times New Roman"/>
          <w:color w:val="000000"/>
          <w:sz w:val="24"/>
          <w:szCs w:val="24"/>
        </w:rPr>
        <w:t>ению из любого места и в любое время по собственному выбору, обработку форм представления Произведения в электронном и печатном</w:t>
      </w:r>
      <w:r>
        <w:rPr>
          <w:rFonts w:ascii="yandex-sans" w:hAnsi="yandex-sans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форматах, а также право обработки своих персональных данных, указанных в настоящем согласии.</w:t>
      </w:r>
    </w:p>
    <w:p w:rsidR="00DF71A2" w:rsidRDefault="007C26FD">
      <w:pPr>
        <w:pStyle w:val="Standard"/>
        <w:spacing w:after="0" w:line="240" w:lineRule="auto"/>
      </w:pPr>
      <w:r>
        <w:rPr>
          <w:rFonts w:ascii="Times New Roman" w:hAnsi="Times New Roman"/>
          <w:color w:val="000000"/>
          <w:sz w:val="24"/>
          <w:szCs w:val="24"/>
        </w:rPr>
        <w:t>Право использования Произведения пр</w:t>
      </w:r>
      <w:r>
        <w:rPr>
          <w:rFonts w:ascii="Times New Roman" w:hAnsi="Times New Roman"/>
          <w:color w:val="000000"/>
          <w:sz w:val="24"/>
          <w:szCs w:val="24"/>
        </w:rPr>
        <w:t xml:space="preserve">едоставляется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ФГБОУ ВО «Новосибирская государственная консерватория имени М.И.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Глинки»</w:t>
      </w:r>
      <w:r>
        <w:rPr>
          <w:rFonts w:ascii="Times New Roman" w:hAnsi="Times New Roman"/>
          <w:color w:val="000000"/>
          <w:sz w:val="24"/>
          <w:szCs w:val="24"/>
        </w:rPr>
        <w:t xml:space="preserve">  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СО СК России с момента подписания настоящего согласия без ограничения территории использования в течение всего срока действия исключительного права на Произведение.</w:t>
      </w:r>
    </w:p>
    <w:p w:rsidR="00DF71A2" w:rsidRDefault="00DF71A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1A2" w:rsidRDefault="007C26F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(Разрешительное письмо) действует бессрочно на территории стран всего мира.</w:t>
      </w:r>
    </w:p>
    <w:p w:rsidR="00DF71A2" w:rsidRDefault="00DF71A2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1A2" w:rsidRDefault="007C26F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 / _________________</w:t>
      </w:r>
    </w:p>
    <w:p w:rsidR="00DF71A2" w:rsidRDefault="007C26FD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(Фамилия, имя, отчество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собственноручно)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(Подпись)</w:t>
      </w:r>
    </w:p>
    <w:sectPr w:rsidR="00DF71A2">
      <w:footerReference w:type="default" r:id="rId7"/>
      <w:pgSz w:w="11906" w:h="16838"/>
      <w:pgMar w:top="1134" w:right="850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6FD" w:rsidRDefault="007C26FD">
      <w:r>
        <w:separator/>
      </w:r>
    </w:p>
  </w:endnote>
  <w:endnote w:type="continuationSeparator" w:id="0">
    <w:p w:rsidR="007C26FD" w:rsidRDefault="007C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yandex-sans">
    <w:altName w:val="Cambria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957" w:rsidRDefault="007C26FD">
    <w:pPr>
      <w:pStyle w:val="a9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E96957" w:rsidRDefault="007C26F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6FD" w:rsidRDefault="007C26FD">
      <w:r>
        <w:rPr>
          <w:color w:val="000000"/>
        </w:rPr>
        <w:separator/>
      </w:r>
    </w:p>
  </w:footnote>
  <w:footnote w:type="continuationSeparator" w:id="0">
    <w:p w:rsidR="007C26FD" w:rsidRDefault="007C2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F023D"/>
    <w:multiLevelType w:val="multilevel"/>
    <w:tmpl w:val="1BA026B6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3B2D6B18"/>
    <w:multiLevelType w:val="multilevel"/>
    <w:tmpl w:val="7480C5AC"/>
    <w:styleLink w:val="WWNum1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886A6E"/>
    <w:multiLevelType w:val="multilevel"/>
    <w:tmpl w:val="BAC82150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F71A2"/>
    <w:rsid w:val="00391E97"/>
    <w:rsid w:val="007C26FD"/>
    <w:rsid w:val="00D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27E0C-2B66-49F4-994B-09F21913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Title"/>
    <w:basedOn w:val="Standard"/>
    <w:next w:val="Textbody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index heading"/>
    <w:basedOn w:val="Standard"/>
    <w:pPr>
      <w:suppressLineNumbers/>
    </w:pPr>
    <w:rPr>
      <w:rFonts w:cs="Lucida Sans"/>
    </w:rPr>
  </w:style>
  <w:style w:type="paragraph" w:styleId="a7">
    <w:name w:val="List Paragraph"/>
    <w:basedOn w:val="Standard"/>
    <w:pPr>
      <w:ind w:left="720"/>
    </w:pPr>
  </w:style>
  <w:style w:type="paragraph" w:customStyle="1" w:styleId="HeaderandFooter">
    <w:name w:val="Header and Footer"/>
    <w:basedOn w:val="Standard"/>
  </w:style>
  <w:style w:type="paragraph" w:styleId="a8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</w:style>
  <w:style w:type="character" w:customStyle="1" w:styleId="ab">
    <w:name w:val="Нижний колонтитул Знак"/>
    <w:basedOn w:val="a0"/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Павел Мичков</cp:lastModifiedBy>
  <cp:revision>2</cp:revision>
  <cp:lastPrinted>2019-10-07T11:58:00Z</cp:lastPrinted>
  <dcterms:created xsi:type="dcterms:W3CDTF">2021-03-30T02:36:00Z</dcterms:created>
  <dcterms:modified xsi:type="dcterms:W3CDTF">2021-03-30T02:36:00Z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